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A18" w:rsidRDefault="00C10A18">
      <w:pPr>
        <w:spacing w:before="63" w:line="300" w:lineRule="exact"/>
        <w:ind w:left="1933"/>
        <w:rPr>
          <w:rFonts w:ascii="Arial" w:eastAsia="Arial" w:hAnsi="Arial" w:cs="Arial"/>
          <w:b/>
          <w:position w:val="-1"/>
          <w:sz w:val="28"/>
          <w:szCs w:val="28"/>
        </w:rPr>
      </w:pPr>
    </w:p>
    <w:p w:rsidR="004E1B61" w:rsidRPr="004E1B61" w:rsidRDefault="004E1B61" w:rsidP="004E1B61">
      <w:pPr>
        <w:spacing w:before="63" w:line="300" w:lineRule="exact"/>
        <w:ind w:left="1933" w:hanging="1791"/>
        <w:jc w:val="center"/>
        <w:rPr>
          <w:rFonts w:ascii="Arial" w:eastAsia="Arial" w:hAnsi="Arial" w:cs="Arial"/>
          <w:b/>
          <w:position w:val="-1"/>
          <w:sz w:val="36"/>
          <w:szCs w:val="36"/>
          <w:lang w:val="de-DE"/>
        </w:rPr>
      </w:pPr>
      <w:r w:rsidRPr="004E1B61">
        <w:rPr>
          <w:rFonts w:ascii="Arial" w:eastAsia="Arial" w:hAnsi="Arial" w:cs="Arial"/>
          <w:b/>
          <w:position w:val="-1"/>
          <w:sz w:val="36"/>
          <w:szCs w:val="36"/>
          <w:lang w:val="de-DE"/>
        </w:rPr>
        <w:t>Ergebnisliste</w:t>
      </w:r>
    </w:p>
    <w:p w:rsidR="004E1B61" w:rsidRPr="004E1B61" w:rsidRDefault="004E1B61">
      <w:pPr>
        <w:spacing w:before="63" w:line="300" w:lineRule="exact"/>
        <w:ind w:left="1933"/>
        <w:rPr>
          <w:rFonts w:ascii="Arial" w:eastAsia="Arial" w:hAnsi="Arial" w:cs="Arial"/>
          <w:b/>
          <w:position w:val="-1"/>
          <w:sz w:val="28"/>
          <w:szCs w:val="28"/>
          <w:lang w:val="de-DE"/>
        </w:rPr>
      </w:pPr>
    </w:p>
    <w:p w:rsidR="00C10A18" w:rsidRPr="004E1B61" w:rsidRDefault="004E1B61">
      <w:pPr>
        <w:spacing w:before="63" w:line="300" w:lineRule="exact"/>
        <w:ind w:left="1933"/>
        <w:rPr>
          <w:rFonts w:ascii="Arial" w:eastAsia="Arial" w:hAnsi="Arial" w:cs="Arial"/>
          <w:b/>
          <w:position w:val="-1"/>
          <w:sz w:val="28"/>
          <w:szCs w:val="28"/>
          <w:lang w:val="de-DE"/>
        </w:rPr>
      </w:pPr>
      <w:r w:rsidRPr="004E1B61">
        <w:rPr>
          <w:rFonts w:ascii="Arial" w:eastAsia="Arial" w:hAnsi="Arial" w:cs="Arial"/>
          <w:b/>
          <w:position w:val="-1"/>
          <w:sz w:val="28"/>
          <w:szCs w:val="28"/>
          <w:lang w:val="de-DE"/>
        </w:rPr>
        <w:t>Schiessort:</w:t>
      </w:r>
      <w:r>
        <w:rPr>
          <w:rFonts w:ascii="Arial" w:eastAsia="Arial" w:hAnsi="Arial" w:cs="Arial"/>
          <w:b/>
          <w:position w:val="-1"/>
          <w:lang w:val="de-DE"/>
        </w:rPr>
        <w:t xml:space="preserve"> </w:t>
      </w:r>
      <w:r w:rsidRPr="004E1B61">
        <w:rPr>
          <w:rFonts w:ascii="Arial" w:eastAsia="Arial" w:hAnsi="Arial" w:cs="Arial"/>
          <w:b/>
          <w:position w:val="-1"/>
          <w:sz w:val="28"/>
          <w:szCs w:val="28"/>
          <w:lang w:val="de-DE"/>
        </w:rPr>
        <w:t xml:space="preserve">SV Jagdschloss Baden-Baden                                           Datum:  </w:t>
      </w:r>
      <w:r w:rsidRPr="004E1B61">
        <w:rPr>
          <w:rFonts w:ascii="Arial" w:eastAsia="Arial" w:hAnsi="Arial" w:cs="Arial"/>
          <w:b/>
          <w:position w:val="-1"/>
          <w:lang w:val="de-DE"/>
        </w:rPr>
        <w:t>………………..</w:t>
      </w:r>
    </w:p>
    <w:p w:rsidR="004E1B61" w:rsidRPr="004E1B61" w:rsidRDefault="004E1B61">
      <w:pPr>
        <w:spacing w:before="63" w:line="300" w:lineRule="exact"/>
        <w:ind w:left="1933"/>
        <w:rPr>
          <w:rFonts w:ascii="Arial" w:eastAsia="Arial" w:hAnsi="Arial" w:cs="Arial"/>
          <w:b/>
          <w:position w:val="-1"/>
          <w:sz w:val="28"/>
          <w:szCs w:val="28"/>
          <w:lang w:val="de-DE"/>
        </w:rPr>
      </w:pPr>
    </w:p>
    <w:p w:rsidR="002D56F0" w:rsidRDefault="00C10A18">
      <w:pPr>
        <w:spacing w:before="63" w:line="300" w:lineRule="exact"/>
        <w:ind w:left="1933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position w:val="-1"/>
          <w:sz w:val="28"/>
          <w:szCs w:val="28"/>
        </w:rPr>
        <w:t>SPORTPISTOLE</w:t>
      </w:r>
      <w:r>
        <w:rPr>
          <w:b/>
          <w:position w:val="-1"/>
          <w:sz w:val="28"/>
          <w:szCs w:val="28"/>
        </w:rPr>
        <w:t xml:space="preserve">                                                               </w:t>
      </w:r>
      <w:r w:rsidR="00B15192">
        <w:rPr>
          <w:b/>
          <w:position w:val="-1"/>
          <w:sz w:val="28"/>
          <w:szCs w:val="28"/>
        </w:rPr>
        <w:t xml:space="preserve">                         </w:t>
      </w:r>
      <w:proofErr w:type="spellStart"/>
      <w:r>
        <w:rPr>
          <w:rFonts w:ascii="Arial" w:eastAsia="Arial" w:hAnsi="Arial" w:cs="Arial"/>
          <w:b/>
          <w:position w:val="-1"/>
          <w:sz w:val="28"/>
          <w:szCs w:val="28"/>
        </w:rPr>
        <w:t>SPORTPISTOLE</w:t>
      </w:r>
      <w:proofErr w:type="spellEnd"/>
    </w:p>
    <w:p w:rsidR="002D56F0" w:rsidRDefault="004E1B61">
      <w:pPr>
        <w:spacing w:line="200" w:lineRule="exact"/>
      </w:pPr>
      <w:r>
        <w:pict>
          <v:group id="_x0000_s1087" style="position:absolute;margin-left:467pt;margin-top:8.95pt;width:130.9pt;height:23.25pt;z-index:-251661824;mso-position-horizontal-relative:page" coordorigin="9215,761" coordsize="2618,465">
            <v:shape id="_x0000_s1092" style="position:absolute;left:9225;top:772;width:0;height:444" coordorigin="9225,772" coordsize="0,444" path="m9225,772r,444e" filled="f" strokeweight="1.06pt">
              <v:path arrowok="t"/>
            </v:shape>
            <v:shape id="_x0000_s1091" style="position:absolute;left:10488;top:791;width:0;height:425" coordorigin="10488,791" coordsize="0,425" path="m10488,791r,425e" filled="f" strokeweight="1.06pt">
              <v:path arrowok="t"/>
            </v:shape>
            <v:shape id="_x0000_s1090" style="position:absolute;left:11813;top:791;width:0;height:425" coordorigin="11813,791" coordsize="0,425" path="m11813,791r,425e" filled="f" strokeweight="1.06pt">
              <v:path arrowok="t"/>
            </v:shape>
            <v:shape id="_x0000_s1089" style="position:absolute;left:9235;top:782;width:2587;height:0" coordorigin="9235,782" coordsize="2587,0" path="m11822,782r-2587,e" filled="f" strokeweight="1.06pt">
              <v:path arrowok="t"/>
            </v:shape>
            <v:shape id="_x0000_s1088" style="position:absolute;left:9235;top:1206;width:2587;height:0" coordorigin="9235,1206" coordsize="2587,0" path="m11822,1206r-2587,e" filled="f" strokeweight="1.06pt">
              <v:path arrowok="t"/>
            </v:shape>
            <w10:wrap anchorx="page"/>
          </v:group>
        </w:pict>
      </w:r>
    </w:p>
    <w:p w:rsidR="002D56F0" w:rsidRDefault="002D56F0">
      <w:pPr>
        <w:spacing w:before="3" w:line="200" w:lineRule="exact"/>
        <w:sectPr w:rsidR="002D56F0">
          <w:type w:val="continuous"/>
          <w:pgSz w:w="16840" w:h="11900" w:orient="landscape"/>
          <w:pgMar w:top="0" w:right="760" w:bottom="280" w:left="340" w:header="720" w:footer="720" w:gutter="0"/>
          <w:cols w:space="720"/>
        </w:sectPr>
      </w:pPr>
    </w:p>
    <w:p w:rsidR="002D56F0" w:rsidRDefault="004E1B61">
      <w:pPr>
        <w:spacing w:before="18"/>
        <w:ind w:left="171" w:right="-68"/>
        <w:rPr>
          <w:rFonts w:ascii="Arial" w:eastAsia="Arial" w:hAnsi="Arial" w:cs="Arial"/>
          <w:sz w:val="32"/>
          <w:szCs w:val="32"/>
        </w:rPr>
      </w:pPr>
      <w:r>
        <w:pict>
          <v:group id="_x0000_s1055" style="position:absolute;left:0;text-align:left;margin-left:22.25pt;margin-top:-1.05pt;width:156.1pt;height:23.25pt;z-index:-251662848;mso-position-horizontal-relative:page" coordorigin="445,-21" coordsize="3122,465">
            <v:shape id="_x0000_s1060" style="position:absolute;left:465;top:-1;width:3091;height:0" coordorigin="465,-1" coordsize="3091,0" path="m3557,-1l465,-1e" filled="f" strokeweight="1.06pt">
              <v:path arrowok="t"/>
            </v:shape>
            <v:shape id="_x0000_s1059" style="position:absolute;left:465;top:424;width:3091;height:0" coordorigin="465,424" coordsize="3091,0" path="m3557,424r-3092,e" filled="f" strokeweight="1.06pt">
              <v:path arrowok="t"/>
            </v:shape>
            <v:shape id="_x0000_s1058" style="position:absolute;left:456;top:-11;width:0;height:444" coordorigin="456,-11" coordsize="0,444" path="m456,-11r,444e" filled="f" strokeweight="1.06pt">
              <v:path arrowok="t"/>
            </v:shape>
            <v:shape id="_x0000_s1057" style="position:absolute;left:2222;top:9;width:0;height:425" coordorigin="2222,9" coordsize="0,425" path="m2222,9r,424e" filled="f" strokeweight="1.06pt">
              <v:path arrowok="t"/>
            </v:shape>
            <v:shape id="_x0000_s1056" style="position:absolute;left:3547;top:9;width:0;height:425" coordorigin="3547,9" coordsize="0,425" path="m3547,9r,424e" filled="f" strokeweight="1.06pt">
              <v:path arrowok="t"/>
            </v:shape>
            <w10:wrap anchorx="page"/>
          </v:group>
        </w:pict>
      </w:r>
      <w:r w:rsidR="00C10A18">
        <w:rPr>
          <w:rFonts w:ascii="Arial" w:eastAsia="Arial" w:hAnsi="Arial" w:cs="Arial"/>
          <w:b/>
          <w:sz w:val="32"/>
          <w:szCs w:val="32"/>
          <w:u w:val="thick" w:color="000000"/>
        </w:rPr>
        <w:t>Stand</w:t>
      </w:r>
    </w:p>
    <w:p w:rsidR="00C10A18" w:rsidRDefault="00C10A18">
      <w:pPr>
        <w:spacing w:before="28" w:line="360" w:lineRule="exact"/>
      </w:pPr>
    </w:p>
    <w:p w:rsidR="002D56F0" w:rsidRDefault="00C10A18" w:rsidP="00B15192">
      <w:pPr>
        <w:spacing w:before="28" w:line="360" w:lineRule="exact"/>
        <w:ind w:firstLine="142"/>
        <w:rPr>
          <w:rFonts w:ascii="Arial" w:eastAsia="Arial" w:hAnsi="Arial" w:cs="Arial"/>
          <w:sz w:val="32"/>
          <w:szCs w:val="32"/>
        </w:rPr>
        <w:sectPr w:rsidR="002D56F0">
          <w:type w:val="continuous"/>
          <w:pgSz w:w="16840" w:h="11900" w:orient="landscape"/>
          <w:pgMar w:top="0" w:right="760" w:bottom="280" w:left="340" w:header="720" w:footer="720" w:gutter="0"/>
          <w:cols w:num="2" w:space="720" w:equalWidth="0">
            <w:col w:w="1059" w:space="7882"/>
            <w:col w:w="6799"/>
          </w:cols>
        </w:sectPr>
      </w:pPr>
      <w:r>
        <w:rPr>
          <w:rFonts w:ascii="Arial" w:eastAsia="Arial" w:hAnsi="Arial" w:cs="Arial"/>
          <w:b/>
          <w:position w:val="-1"/>
          <w:sz w:val="32"/>
          <w:szCs w:val="32"/>
          <w:u w:val="thick" w:color="000000"/>
        </w:rPr>
        <w:t>Stand</w:t>
      </w:r>
    </w:p>
    <w:p w:rsidR="002D56F0" w:rsidRDefault="007730CE">
      <w:pPr>
        <w:spacing w:before="8" w:line="240" w:lineRule="exact"/>
        <w:rPr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1" type="#_x0000_t202" style="position:absolute;margin-left:460.75pt;margin-top:4.1pt;width:274.95pt;height:70.75pt;z-index:-251658752;mso-position-horizontal-relative:page" filled="f" stroked="f">
            <v:textbox style="mso-next-textbox:#_x0000_s1061" inset="0,0,0,0">
              <w:txbxContent>
                <w:p w:rsidR="00AF323C" w:rsidRDefault="00AF323C"/>
              </w:txbxContent>
            </v:textbox>
            <w10:wrap anchorx="page"/>
          </v:shape>
        </w:pic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6"/>
        <w:gridCol w:w="3533"/>
      </w:tblGrid>
      <w:tr w:rsidR="002D56F0">
        <w:trPr>
          <w:trHeight w:hRule="exact" w:val="425"/>
        </w:trPr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56F0" w:rsidRDefault="00C10A18">
            <w:pPr>
              <w:spacing w:before="8"/>
              <w:ind w:left="45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sz w:val="32"/>
                <w:szCs w:val="32"/>
              </w:rPr>
              <w:t>Name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56F0" w:rsidRDefault="002D56F0"/>
        </w:tc>
      </w:tr>
      <w:tr w:rsidR="002D56F0">
        <w:trPr>
          <w:trHeight w:hRule="exact" w:val="425"/>
        </w:trPr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56F0" w:rsidRDefault="00C10A18">
            <w:pPr>
              <w:spacing w:before="8"/>
              <w:ind w:left="45"/>
              <w:rPr>
                <w:rFonts w:ascii="Arial" w:eastAsia="Arial" w:hAnsi="Arial" w:cs="Arial"/>
                <w:sz w:val="32"/>
                <w:szCs w:val="32"/>
              </w:rPr>
            </w:pPr>
            <w:proofErr w:type="spellStart"/>
            <w:r>
              <w:rPr>
                <w:rFonts w:ascii="Arial" w:eastAsia="Arial" w:hAnsi="Arial" w:cs="Arial"/>
                <w:b/>
                <w:sz w:val="32"/>
                <w:szCs w:val="32"/>
              </w:rPr>
              <w:t>Vorname</w:t>
            </w:r>
            <w:proofErr w:type="spellEnd"/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56F0" w:rsidRDefault="002D56F0"/>
        </w:tc>
      </w:tr>
      <w:tr w:rsidR="007730CE">
        <w:trPr>
          <w:trHeight w:hRule="exact" w:val="425"/>
        </w:trPr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30CE" w:rsidRDefault="007730CE">
            <w:pPr>
              <w:spacing w:before="8"/>
              <w:ind w:left="45"/>
              <w:rPr>
                <w:rFonts w:ascii="Arial" w:eastAsia="Arial" w:hAnsi="Arial" w:cs="Arial"/>
                <w:b/>
                <w:sz w:val="32"/>
                <w:szCs w:val="32"/>
              </w:rPr>
            </w:pPr>
            <w:proofErr w:type="spellStart"/>
            <w:r>
              <w:rPr>
                <w:rFonts w:ascii="Arial" w:eastAsia="Arial" w:hAnsi="Arial" w:cs="Arial"/>
                <w:b/>
                <w:sz w:val="32"/>
                <w:szCs w:val="32"/>
              </w:rPr>
              <w:t>Verein</w:t>
            </w:r>
            <w:proofErr w:type="spellEnd"/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30CE" w:rsidRDefault="007730CE"/>
        </w:tc>
      </w:tr>
    </w:tbl>
    <w:tbl>
      <w:tblPr>
        <w:tblpPr w:leftFromText="141" w:rightFromText="141" w:vertAnchor="text" w:horzAnchor="page" w:tblpX="9341" w:tblpY="-127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6"/>
        <w:gridCol w:w="3533"/>
      </w:tblGrid>
      <w:tr w:rsidR="007730CE" w:rsidTr="007730CE">
        <w:trPr>
          <w:trHeight w:hRule="exact" w:val="425"/>
        </w:trPr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30CE" w:rsidRDefault="007730CE" w:rsidP="007730CE">
            <w:pPr>
              <w:spacing w:before="8"/>
              <w:ind w:left="45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sz w:val="32"/>
                <w:szCs w:val="32"/>
              </w:rPr>
              <w:t>Name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30CE" w:rsidRDefault="007730CE" w:rsidP="007730CE"/>
        </w:tc>
      </w:tr>
      <w:tr w:rsidR="007730CE" w:rsidTr="007730CE">
        <w:trPr>
          <w:trHeight w:hRule="exact" w:val="425"/>
        </w:trPr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30CE" w:rsidRDefault="007730CE" w:rsidP="007730CE">
            <w:pPr>
              <w:spacing w:before="8"/>
              <w:ind w:left="45"/>
              <w:rPr>
                <w:rFonts w:ascii="Arial" w:eastAsia="Arial" w:hAnsi="Arial" w:cs="Arial"/>
                <w:sz w:val="32"/>
                <w:szCs w:val="32"/>
              </w:rPr>
            </w:pPr>
            <w:proofErr w:type="spellStart"/>
            <w:r>
              <w:rPr>
                <w:rFonts w:ascii="Arial" w:eastAsia="Arial" w:hAnsi="Arial" w:cs="Arial"/>
                <w:b/>
                <w:sz w:val="32"/>
                <w:szCs w:val="32"/>
              </w:rPr>
              <w:t>Vorname</w:t>
            </w:r>
            <w:proofErr w:type="spellEnd"/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30CE" w:rsidRDefault="007730CE" w:rsidP="007730CE"/>
        </w:tc>
      </w:tr>
      <w:tr w:rsidR="007730CE" w:rsidTr="007730CE">
        <w:trPr>
          <w:trHeight w:hRule="exact" w:val="425"/>
        </w:trPr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30CE" w:rsidRDefault="007730CE" w:rsidP="007730CE">
            <w:pPr>
              <w:spacing w:before="8"/>
              <w:ind w:left="45"/>
              <w:rPr>
                <w:rFonts w:ascii="Arial" w:eastAsia="Arial" w:hAnsi="Arial" w:cs="Arial"/>
                <w:b/>
                <w:sz w:val="32"/>
                <w:szCs w:val="32"/>
              </w:rPr>
            </w:pPr>
            <w:proofErr w:type="spellStart"/>
            <w:r>
              <w:rPr>
                <w:rFonts w:ascii="Arial" w:eastAsia="Arial" w:hAnsi="Arial" w:cs="Arial"/>
                <w:b/>
                <w:sz w:val="32"/>
                <w:szCs w:val="32"/>
              </w:rPr>
              <w:t>Verein</w:t>
            </w:r>
            <w:proofErr w:type="spellEnd"/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30CE" w:rsidRDefault="007730CE" w:rsidP="007730CE"/>
        </w:tc>
      </w:tr>
    </w:tbl>
    <w:p w:rsidR="002D56F0" w:rsidRDefault="002D56F0">
      <w:pPr>
        <w:spacing w:line="200" w:lineRule="exact"/>
      </w:pPr>
    </w:p>
    <w:p w:rsidR="002D56F0" w:rsidRDefault="002D56F0">
      <w:pPr>
        <w:spacing w:before="7" w:line="220" w:lineRule="exact"/>
        <w:rPr>
          <w:sz w:val="22"/>
          <w:szCs w:val="22"/>
        </w:rPr>
      </w:pPr>
    </w:p>
    <w:p w:rsidR="002D56F0" w:rsidRDefault="004E1B61">
      <w:pPr>
        <w:spacing w:before="18" w:line="360" w:lineRule="exact"/>
        <w:ind w:left="171"/>
        <w:rPr>
          <w:rFonts w:ascii="Arial" w:eastAsia="Arial" w:hAnsi="Arial" w:cs="Arial"/>
          <w:sz w:val="32"/>
          <w:szCs w:val="32"/>
        </w:rPr>
      </w:pPr>
      <w:r>
        <w:pict>
          <v:shape id="_x0000_s1054" type="#_x0000_t202" style="position:absolute;left:0;text-align:left;margin-left:460.25pt;margin-top:28pt;width:276.85pt;height:28.05pt;z-index:-25165772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262"/>
                    <w:gridCol w:w="662"/>
                    <w:gridCol w:w="662"/>
                    <w:gridCol w:w="662"/>
                    <w:gridCol w:w="662"/>
                    <w:gridCol w:w="662"/>
                    <w:gridCol w:w="883"/>
                  </w:tblGrid>
                  <w:tr w:rsidR="00AF323C">
                    <w:trPr>
                      <w:trHeight w:hRule="exact" w:val="482"/>
                    </w:trPr>
                    <w:tc>
                      <w:tcPr>
                        <w:tcW w:w="12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>
                        <w:pPr>
                          <w:spacing w:before="32"/>
                          <w:ind w:left="35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  <w:t>Probe</w:t>
                        </w:r>
                      </w:p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883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</w:tr>
                </w:tbl>
                <w:p w:rsidR="00AF323C" w:rsidRDefault="00AF323C"/>
              </w:txbxContent>
            </v:textbox>
            <w10:wrap anchorx="page"/>
          </v:shape>
        </w:pict>
      </w:r>
      <w:r>
        <w:pict>
          <v:shape id="_x0000_s1053" type="#_x0000_t202" style="position:absolute;left:0;text-align:left;margin-left:460.25pt;margin-top:61.7pt;width:341.45pt;height:68.6pt;z-index:-251656704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262"/>
                    <w:gridCol w:w="662"/>
                    <w:gridCol w:w="662"/>
                    <w:gridCol w:w="662"/>
                    <w:gridCol w:w="662"/>
                    <w:gridCol w:w="662"/>
                    <w:gridCol w:w="883"/>
                    <w:gridCol w:w="1262"/>
                  </w:tblGrid>
                  <w:tr w:rsidR="00AF323C">
                    <w:trPr>
                      <w:trHeight w:hRule="exact" w:val="425"/>
                    </w:trPr>
                    <w:tc>
                      <w:tcPr>
                        <w:tcW w:w="12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>
                        <w:pPr>
                          <w:spacing w:before="29"/>
                          <w:ind w:left="174"/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spacing w:val="8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  <w:t>Serie</w:t>
                        </w:r>
                      </w:p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883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1262" w:type="dxa"/>
                        <w:vMerge w:val="restart"/>
                        <w:tcBorders>
                          <w:top w:val="nil"/>
                          <w:left w:val="single" w:sz="16" w:space="0" w:color="000000"/>
                          <w:right w:val="nil"/>
                        </w:tcBorders>
                      </w:tcPr>
                      <w:p w:rsidR="00AF323C" w:rsidRDefault="00AF323C"/>
                    </w:tc>
                  </w:tr>
                  <w:tr w:rsidR="00AF323C">
                    <w:trPr>
                      <w:trHeight w:hRule="exact" w:val="425"/>
                    </w:trPr>
                    <w:tc>
                      <w:tcPr>
                        <w:tcW w:w="12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>
                        <w:pPr>
                          <w:spacing w:before="29"/>
                          <w:ind w:left="174"/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spacing w:val="8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  <w:t>Serie</w:t>
                        </w:r>
                      </w:p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883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1262" w:type="dxa"/>
                        <w:vMerge/>
                        <w:tcBorders>
                          <w:left w:val="single" w:sz="16" w:space="0" w:color="000000"/>
                          <w:bottom w:val="single" w:sz="24" w:space="0" w:color="000000"/>
                          <w:right w:val="nil"/>
                        </w:tcBorders>
                      </w:tcPr>
                      <w:p w:rsidR="00AF323C" w:rsidRDefault="00AF323C"/>
                    </w:tc>
                  </w:tr>
                  <w:tr w:rsidR="00AF323C">
                    <w:trPr>
                      <w:trHeight w:hRule="exact" w:val="425"/>
                    </w:trPr>
                    <w:tc>
                      <w:tcPr>
                        <w:tcW w:w="12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>
                        <w:pPr>
                          <w:spacing w:before="29"/>
                          <w:ind w:left="174"/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spacing w:val="8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  <w:t>Serie</w:t>
                        </w:r>
                      </w:p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883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24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1262" w:type="dxa"/>
                        <w:tcBorders>
                          <w:top w:val="single" w:sz="24" w:space="0" w:color="000000"/>
                          <w:left w:val="single" w:sz="24" w:space="0" w:color="000000"/>
                          <w:bottom w:val="single" w:sz="24" w:space="0" w:color="000000"/>
                          <w:right w:val="single" w:sz="24" w:space="0" w:color="000000"/>
                        </w:tcBorders>
                      </w:tcPr>
                      <w:p w:rsidR="00AF323C" w:rsidRDefault="00AF323C"/>
                    </w:tc>
                  </w:tr>
                </w:tbl>
                <w:p w:rsidR="00AF323C" w:rsidRDefault="00AF323C"/>
              </w:txbxContent>
            </v:textbox>
            <w10:wrap anchorx="page"/>
          </v:shape>
        </w:pict>
      </w:r>
      <w:proofErr w:type="spellStart"/>
      <w:r w:rsidR="00C10A18">
        <w:rPr>
          <w:rFonts w:ascii="Arial" w:eastAsia="Arial" w:hAnsi="Arial" w:cs="Arial"/>
          <w:b/>
          <w:position w:val="-1"/>
          <w:sz w:val="32"/>
          <w:szCs w:val="32"/>
          <w:u w:val="thick" w:color="000000"/>
        </w:rPr>
        <w:t>Präzision</w:t>
      </w:r>
      <w:proofErr w:type="spellEnd"/>
      <w:r w:rsidR="00C10A18">
        <w:rPr>
          <w:b/>
          <w:position w:val="-1"/>
          <w:sz w:val="32"/>
          <w:szCs w:val="32"/>
        </w:rPr>
        <w:t xml:space="preserve">                                                                                          </w:t>
      </w:r>
      <w:r w:rsidR="00C10A18">
        <w:rPr>
          <w:b/>
          <w:spacing w:val="66"/>
          <w:position w:val="-1"/>
          <w:sz w:val="32"/>
          <w:szCs w:val="32"/>
        </w:rPr>
        <w:t xml:space="preserve"> </w:t>
      </w:r>
      <w:proofErr w:type="spellStart"/>
      <w:r w:rsidR="00C10A18">
        <w:rPr>
          <w:rFonts w:ascii="Arial" w:eastAsia="Arial" w:hAnsi="Arial" w:cs="Arial"/>
          <w:b/>
          <w:position w:val="-1"/>
          <w:sz w:val="32"/>
          <w:szCs w:val="32"/>
          <w:u w:val="thick" w:color="000000"/>
        </w:rPr>
        <w:t>Präzision</w:t>
      </w:r>
      <w:proofErr w:type="spellEnd"/>
    </w:p>
    <w:p w:rsidR="002D56F0" w:rsidRDefault="002D56F0">
      <w:pPr>
        <w:spacing w:before="1" w:line="180" w:lineRule="exact"/>
        <w:rPr>
          <w:sz w:val="18"/>
          <w:szCs w:val="18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"/>
        <w:gridCol w:w="662"/>
        <w:gridCol w:w="662"/>
        <w:gridCol w:w="662"/>
        <w:gridCol w:w="662"/>
        <w:gridCol w:w="662"/>
        <w:gridCol w:w="883"/>
      </w:tblGrid>
      <w:tr w:rsidR="002D56F0">
        <w:trPr>
          <w:trHeight w:hRule="exact" w:val="482"/>
        </w:trPr>
        <w:tc>
          <w:tcPr>
            <w:tcW w:w="11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C10A18">
            <w:pPr>
              <w:spacing w:before="32"/>
              <w:ind w:left="35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Probe</w:t>
            </w:r>
          </w:p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88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</w:tr>
    </w:tbl>
    <w:p w:rsidR="002D56F0" w:rsidRDefault="002D56F0">
      <w:pPr>
        <w:spacing w:before="3" w:line="100" w:lineRule="exact"/>
        <w:rPr>
          <w:sz w:val="11"/>
          <w:szCs w:val="11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"/>
        <w:gridCol w:w="662"/>
        <w:gridCol w:w="662"/>
        <w:gridCol w:w="662"/>
        <w:gridCol w:w="662"/>
        <w:gridCol w:w="662"/>
        <w:gridCol w:w="883"/>
        <w:gridCol w:w="1262"/>
      </w:tblGrid>
      <w:tr w:rsidR="002D56F0">
        <w:trPr>
          <w:trHeight w:hRule="exact" w:val="425"/>
        </w:trPr>
        <w:tc>
          <w:tcPr>
            <w:tcW w:w="11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C10A18">
            <w:pPr>
              <w:spacing w:before="29"/>
              <w:ind w:left="9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  <w:szCs w:val="28"/>
              </w:rPr>
              <w:t>Serie</w:t>
            </w:r>
          </w:p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88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1262" w:type="dxa"/>
            <w:vMerge w:val="restart"/>
            <w:tcBorders>
              <w:top w:val="nil"/>
              <w:left w:val="single" w:sz="16" w:space="0" w:color="000000"/>
              <w:right w:val="nil"/>
            </w:tcBorders>
          </w:tcPr>
          <w:p w:rsidR="002D56F0" w:rsidRDefault="002D56F0"/>
        </w:tc>
      </w:tr>
      <w:tr w:rsidR="002D56F0">
        <w:trPr>
          <w:trHeight w:hRule="exact" w:val="425"/>
        </w:trPr>
        <w:tc>
          <w:tcPr>
            <w:tcW w:w="11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C10A18">
            <w:pPr>
              <w:spacing w:before="29"/>
              <w:ind w:left="9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2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  <w:szCs w:val="28"/>
              </w:rPr>
              <w:t>Serie</w:t>
            </w:r>
          </w:p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88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1262" w:type="dxa"/>
            <w:vMerge/>
            <w:tcBorders>
              <w:left w:val="single" w:sz="16" w:space="0" w:color="000000"/>
              <w:bottom w:val="single" w:sz="24" w:space="0" w:color="000000"/>
              <w:right w:val="nil"/>
            </w:tcBorders>
          </w:tcPr>
          <w:p w:rsidR="002D56F0" w:rsidRDefault="002D56F0"/>
        </w:tc>
      </w:tr>
      <w:tr w:rsidR="002D56F0">
        <w:trPr>
          <w:trHeight w:hRule="exact" w:val="425"/>
        </w:trPr>
        <w:tc>
          <w:tcPr>
            <w:tcW w:w="11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C10A18">
            <w:pPr>
              <w:spacing w:before="29"/>
              <w:ind w:left="9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  <w:szCs w:val="28"/>
              </w:rPr>
              <w:t>Serie</w:t>
            </w:r>
          </w:p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88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24" w:space="0" w:color="000000"/>
            </w:tcBorders>
          </w:tcPr>
          <w:p w:rsidR="002D56F0" w:rsidRDefault="002D56F0"/>
        </w:tc>
        <w:tc>
          <w:tcPr>
            <w:tcW w:w="126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2D56F0" w:rsidRDefault="002D56F0"/>
        </w:tc>
      </w:tr>
    </w:tbl>
    <w:p w:rsidR="002D56F0" w:rsidRDefault="002D56F0">
      <w:pPr>
        <w:spacing w:before="8" w:line="180" w:lineRule="exact"/>
        <w:rPr>
          <w:sz w:val="18"/>
          <w:szCs w:val="18"/>
        </w:rPr>
      </w:pPr>
    </w:p>
    <w:p w:rsidR="002D56F0" w:rsidRDefault="002D56F0">
      <w:pPr>
        <w:spacing w:line="200" w:lineRule="exact"/>
      </w:pPr>
    </w:p>
    <w:p w:rsidR="002D56F0" w:rsidRDefault="004E1B61">
      <w:pPr>
        <w:spacing w:before="18" w:line="360" w:lineRule="exact"/>
        <w:ind w:left="171"/>
        <w:rPr>
          <w:rFonts w:ascii="Arial" w:eastAsia="Arial" w:hAnsi="Arial" w:cs="Arial"/>
          <w:sz w:val="32"/>
          <w:szCs w:val="32"/>
        </w:rPr>
      </w:pPr>
      <w:r>
        <w:pict>
          <v:shape id="_x0000_s1052" type="#_x0000_t202" style="position:absolute;left:0;text-align:left;margin-left:460.25pt;margin-top:28pt;width:276.85pt;height:25.2pt;z-index:-25165568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262"/>
                    <w:gridCol w:w="662"/>
                    <w:gridCol w:w="662"/>
                    <w:gridCol w:w="662"/>
                    <w:gridCol w:w="662"/>
                    <w:gridCol w:w="662"/>
                    <w:gridCol w:w="883"/>
                  </w:tblGrid>
                  <w:tr w:rsidR="00AF323C">
                    <w:trPr>
                      <w:trHeight w:hRule="exact" w:val="425"/>
                    </w:trPr>
                    <w:tc>
                      <w:tcPr>
                        <w:tcW w:w="12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>
                        <w:pPr>
                          <w:spacing w:before="3"/>
                          <w:ind w:left="35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  <w:t>Probe</w:t>
                        </w:r>
                      </w:p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883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</w:tr>
                </w:tbl>
                <w:p w:rsidR="00AF323C" w:rsidRDefault="00AF323C"/>
              </w:txbxContent>
            </v:textbox>
            <w10:wrap anchorx="page"/>
          </v:shape>
        </w:pict>
      </w:r>
      <w:r>
        <w:pict>
          <v:shape id="_x0000_s1051" type="#_x0000_t202" style="position:absolute;left:0;text-align:left;margin-left:460.25pt;margin-top:58.8pt;width:341.45pt;height:68.6pt;z-index:-25165465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262"/>
                    <w:gridCol w:w="662"/>
                    <w:gridCol w:w="662"/>
                    <w:gridCol w:w="662"/>
                    <w:gridCol w:w="662"/>
                    <w:gridCol w:w="662"/>
                    <w:gridCol w:w="883"/>
                    <w:gridCol w:w="1262"/>
                  </w:tblGrid>
                  <w:tr w:rsidR="00AF323C">
                    <w:trPr>
                      <w:trHeight w:hRule="exact" w:val="425"/>
                    </w:trPr>
                    <w:tc>
                      <w:tcPr>
                        <w:tcW w:w="12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>
                        <w:pPr>
                          <w:spacing w:before="29"/>
                          <w:ind w:left="174"/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spacing w:val="8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  <w:t>Serie</w:t>
                        </w:r>
                      </w:p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883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1262" w:type="dxa"/>
                        <w:vMerge w:val="restart"/>
                        <w:tcBorders>
                          <w:top w:val="nil"/>
                          <w:left w:val="single" w:sz="16" w:space="0" w:color="000000"/>
                          <w:right w:val="nil"/>
                        </w:tcBorders>
                      </w:tcPr>
                      <w:p w:rsidR="00AF323C" w:rsidRDefault="00AF323C"/>
                    </w:tc>
                  </w:tr>
                  <w:tr w:rsidR="00AF323C">
                    <w:trPr>
                      <w:trHeight w:hRule="exact" w:val="425"/>
                    </w:trPr>
                    <w:tc>
                      <w:tcPr>
                        <w:tcW w:w="12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>
                        <w:pPr>
                          <w:spacing w:before="29"/>
                          <w:ind w:left="174"/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spacing w:val="8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  <w:t>Serie</w:t>
                        </w:r>
                      </w:p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883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1262" w:type="dxa"/>
                        <w:vMerge/>
                        <w:tcBorders>
                          <w:left w:val="single" w:sz="16" w:space="0" w:color="000000"/>
                          <w:bottom w:val="single" w:sz="24" w:space="0" w:color="000000"/>
                          <w:right w:val="nil"/>
                        </w:tcBorders>
                      </w:tcPr>
                      <w:p w:rsidR="00AF323C" w:rsidRDefault="00AF323C"/>
                    </w:tc>
                  </w:tr>
                  <w:tr w:rsidR="00AF323C">
                    <w:trPr>
                      <w:trHeight w:hRule="exact" w:val="425"/>
                    </w:trPr>
                    <w:tc>
                      <w:tcPr>
                        <w:tcW w:w="12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>
                        <w:pPr>
                          <w:spacing w:before="29"/>
                          <w:ind w:left="174"/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spacing w:val="8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</w:rPr>
                          <w:t>Serie</w:t>
                        </w:r>
                      </w:p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662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883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16" w:space="0" w:color="000000"/>
                          <w:right w:val="single" w:sz="24" w:space="0" w:color="000000"/>
                        </w:tcBorders>
                      </w:tcPr>
                      <w:p w:rsidR="00AF323C" w:rsidRDefault="00AF323C"/>
                    </w:tc>
                    <w:tc>
                      <w:tcPr>
                        <w:tcW w:w="1262" w:type="dxa"/>
                        <w:tcBorders>
                          <w:top w:val="single" w:sz="24" w:space="0" w:color="000000"/>
                          <w:left w:val="single" w:sz="24" w:space="0" w:color="000000"/>
                          <w:bottom w:val="single" w:sz="24" w:space="0" w:color="000000"/>
                          <w:right w:val="single" w:sz="24" w:space="0" w:color="000000"/>
                        </w:tcBorders>
                      </w:tcPr>
                      <w:p w:rsidR="00AF323C" w:rsidRDefault="00AF323C"/>
                    </w:tc>
                  </w:tr>
                </w:tbl>
                <w:p w:rsidR="00AF323C" w:rsidRDefault="00AF323C"/>
              </w:txbxContent>
            </v:textbox>
            <w10:wrap anchorx="page"/>
          </v:shape>
        </w:pict>
      </w:r>
      <w:proofErr w:type="spellStart"/>
      <w:r w:rsidR="00C10A18">
        <w:rPr>
          <w:rFonts w:ascii="Arial" w:eastAsia="Arial" w:hAnsi="Arial" w:cs="Arial"/>
          <w:b/>
          <w:position w:val="-1"/>
          <w:sz w:val="32"/>
          <w:szCs w:val="32"/>
          <w:u w:val="thick" w:color="000000"/>
        </w:rPr>
        <w:t>Duell</w:t>
      </w:r>
      <w:proofErr w:type="spellEnd"/>
      <w:r w:rsidR="00C10A18">
        <w:rPr>
          <w:b/>
          <w:position w:val="-1"/>
          <w:sz w:val="32"/>
          <w:szCs w:val="32"/>
        </w:rPr>
        <w:t xml:space="preserve">                                                                                                  </w:t>
      </w:r>
      <w:r w:rsidR="00C10A18">
        <w:rPr>
          <w:b/>
          <w:spacing w:val="72"/>
          <w:position w:val="-1"/>
          <w:sz w:val="32"/>
          <w:szCs w:val="32"/>
        </w:rPr>
        <w:t xml:space="preserve"> </w:t>
      </w:r>
      <w:proofErr w:type="spellStart"/>
      <w:r w:rsidR="00C10A18">
        <w:rPr>
          <w:rFonts w:ascii="Arial" w:eastAsia="Arial" w:hAnsi="Arial" w:cs="Arial"/>
          <w:b/>
          <w:position w:val="-1"/>
          <w:sz w:val="32"/>
          <w:szCs w:val="32"/>
          <w:u w:val="thick" w:color="000000"/>
        </w:rPr>
        <w:t>Duell</w:t>
      </w:r>
      <w:proofErr w:type="spellEnd"/>
    </w:p>
    <w:p w:rsidR="002D56F0" w:rsidRDefault="002D56F0">
      <w:pPr>
        <w:spacing w:before="1" w:line="180" w:lineRule="exact"/>
        <w:rPr>
          <w:sz w:val="18"/>
          <w:szCs w:val="18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"/>
        <w:gridCol w:w="662"/>
        <w:gridCol w:w="662"/>
        <w:gridCol w:w="662"/>
        <w:gridCol w:w="662"/>
        <w:gridCol w:w="662"/>
        <w:gridCol w:w="883"/>
      </w:tblGrid>
      <w:tr w:rsidR="002D56F0">
        <w:trPr>
          <w:trHeight w:hRule="exact" w:val="425"/>
        </w:trPr>
        <w:tc>
          <w:tcPr>
            <w:tcW w:w="11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C10A18">
            <w:pPr>
              <w:spacing w:before="3"/>
              <w:ind w:left="35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Probe</w:t>
            </w:r>
          </w:p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88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</w:tr>
    </w:tbl>
    <w:p w:rsidR="002D56F0" w:rsidRDefault="002D56F0">
      <w:pPr>
        <w:spacing w:before="3" w:line="100" w:lineRule="exact"/>
        <w:rPr>
          <w:sz w:val="11"/>
          <w:szCs w:val="11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"/>
        <w:gridCol w:w="662"/>
        <w:gridCol w:w="662"/>
        <w:gridCol w:w="662"/>
        <w:gridCol w:w="662"/>
        <w:gridCol w:w="662"/>
        <w:gridCol w:w="883"/>
        <w:gridCol w:w="1262"/>
      </w:tblGrid>
      <w:tr w:rsidR="002D56F0">
        <w:trPr>
          <w:trHeight w:hRule="exact" w:val="425"/>
        </w:trPr>
        <w:tc>
          <w:tcPr>
            <w:tcW w:w="11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C10A18">
            <w:pPr>
              <w:spacing w:before="29"/>
              <w:ind w:left="9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  <w:szCs w:val="28"/>
              </w:rPr>
              <w:t>Serie</w:t>
            </w:r>
          </w:p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88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1262" w:type="dxa"/>
            <w:vMerge w:val="restart"/>
            <w:tcBorders>
              <w:top w:val="nil"/>
              <w:left w:val="single" w:sz="16" w:space="0" w:color="000000"/>
              <w:right w:val="nil"/>
            </w:tcBorders>
          </w:tcPr>
          <w:p w:rsidR="002D56F0" w:rsidRDefault="002D56F0"/>
        </w:tc>
      </w:tr>
      <w:tr w:rsidR="002D56F0">
        <w:trPr>
          <w:trHeight w:hRule="exact" w:val="425"/>
        </w:trPr>
        <w:tc>
          <w:tcPr>
            <w:tcW w:w="11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C10A18">
            <w:pPr>
              <w:spacing w:before="29"/>
              <w:ind w:left="9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2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  <w:szCs w:val="28"/>
              </w:rPr>
              <w:t>Serie</w:t>
            </w:r>
          </w:p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88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1262" w:type="dxa"/>
            <w:vMerge/>
            <w:tcBorders>
              <w:left w:val="single" w:sz="16" w:space="0" w:color="000000"/>
              <w:bottom w:val="single" w:sz="24" w:space="0" w:color="000000"/>
              <w:right w:val="nil"/>
            </w:tcBorders>
          </w:tcPr>
          <w:p w:rsidR="002D56F0" w:rsidRDefault="002D56F0"/>
        </w:tc>
      </w:tr>
      <w:tr w:rsidR="002D56F0">
        <w:trPr>
          <w:trHeight w:hRule="exact" w:val="425"/>
        </w:trPr>
        <w:tc>
          <w:tcPr>
            <w:tcW w:w="11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C10A18">
            <w:pPr>
              <w:spacing w:before="29"/>
              <w:ind w:left="9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  <w:szCs w:val="28"/>
              </w:rPr>
              <w:t>Serie</w:t>
            </w:r>
          </w:p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66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2D56F0" w:rsidRDefault="002D56F0"/>
        </w:tc>
        <w:tc>
          <w:tcPr>
            <w:tcW w:w="88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24" w:space="0" w:color="000000"/>
            </w:tcBorders>
          </w:tcPr>
          <w:p w:rsidR="002D56F0" w:rsidRDefault="002D56F0"/>
        </w:tc>
        <w:tc>
          <w:tcPr>
            <w:tcW w:w="126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2D56F0" w:rsidRDefault="002D56F0"/>
        </w:tc>
      </w:tr>
    </w:tbl>
    <w:p w:rsidR="002D56F0" w:rsidRDefault="007730CE">
      <w:pPr>
        <w:spacing w:before="2" w:line="140" w:lineRule="exact"/>
        <w:rPr>
          <w:sz w:val="15"/>
          <w:szCs w:val="15"/>
        </w:rPr>
      </w:pPr>
      <w:r>
        <w:pict>
          <v:group id="_x0000_s1062" style="position:absolute;margin-left:733.9pt;margin-top:530.35pt;width:66.1pt;height:29.15pt;z-index:-251659776;mso-position-horizontal-relative:page;mso-position-vertical-relative:page" coordorigin="14653,8589" coordsize="1322,583">
            <v:shape id="_x0000_s1086" style="position:absolute;left:14683;top:8618;width:0;height:19" coordorigin="14683,8618" coordsize="0,19" path="m14683,8618r,20e" filled="f" strokeweight="2.98pt">
              <v:path arrowok="t"/>
            </v:shape>
            <v:shape id="_x0000_s1085" style="position:absolute;left:14702;top:8657;width:0;height:19" coordorigin="14702,8657" coordsize="0,19" path="m14702,8657r,19e" filled="f" strokeweight="1.06pt">
              <v:path arrowok="t"/>
            </v:shape>
            <v:shape id="_x0000_s1084" style="position:absolute;left:14664;top:8618;width:0;height:58" coordorigin="14664,8618" coordsize="0,58" path="m14664,8618r,58e" filled="f" strokeweight="1.06pt">
              <v:path arrowok="t"/>
            </v:shape>
            <v:shape id="_x0000_s1083" style="position:absolute;left:14702;top:8657;width:0;height:19" coordorigin="14702,8657" coordsize="0,19" path="m14702,8657r,19e" filled="f" strokeweight="1.06pt">
              <v:path arrowok="t"/>
            </v:shape>
            <v:shape id="_x0000_s1082" style="position:absolute;left:14702;top:9084;width:0;height:19" coordorigin="14702,9084" coordsize="0,19" path="m14702,9084r,19e" filled="f" strokeweight="1.06pt">
              <v:path arrowok="t"/>
            </v:shape>
            <v:shape id="_x0000_s1081" style="position:absolute;left:14683;top:9122;width:0;height:19" coordorigin="14683,9122" coordsize="0,19" path="m14683,9122r,20e" filled="f" strokeweight="2.98pt">
              <v:path arrowok="t"/>
            </v:shape>
            <v:shape id="_x0000_s1080" style="position:absolute;left:14664;top:8676;width:0;height:408" coordorigin="14664,8676" coordsize="0,408" path="m14664,8676r,408e" filled="f" strokeweight="1.06pt">
              <v:path arrowok="t"/>
            </v:shape>
            <v:shape id="_x0000_s1079" style="position:absolute;left:14702;top:8676;width:0;height:408" coordorigin="14702,8676" coordsize="0,408" path="m14702,8676r,408e" filled="f" strokeweight="1.06pt">
              <v:path arrowok="t"/>
            </v:shape>
            <v:shape id="_x0000_s1078" style="position:absolute;left:14702;top:9084;width:0;height:19" coordorigin="14702,9084" coordsize="0,19" path="m14702,9084r,19e" filled="f" strokeweight="1.06pt">
              <v:path arrowok="t"/>
            </v:shape>
            <v:shape id="_x0000_s1077" style="position:absolute;left:14664;top:9084;width:0;height:58" coordorigin="14664,9084" coordsize="0,58" path="m14664,9084r,58e" filled="f" strokeweight="1.06pt">
              <v:path arrowok="t"/>
            </v:shape>
            <v:shape id="_x0000_s1076" style="position:absolute;left:15926;top:8657;width:0;height:19" coordorigin="15926,8657" coordsize="0,19" path="m15926,8657r,19e" filled="f" strokeweight="1.06pt">
              <v:path arrowok="t"/>
            </v:shape>
            <v:shape id="_x0000_s1075" style="position:absolute;left:15965;top:8618;width:0;height:58" coordorigin="15965,8618" coordsize="0,58" path="m15965,8618r,58e" filled="f" strokeweight="1.06pt">
              <v:path arrowok="t"/>
            </v:shape>
            <v:shape id="_x0000_s1074" style="position:absolute;left:15926;top:8676;width:0;height:408" coordorigin="15926,8676" coordsize="0,408" path="m15926,8676r,408e" filled="f" strokeweight="1.06pt">
              <v:path arrowok="t"/>
            </v:shape>
            <v:shape id="_x0000_s1073" style="position:absolute;left:15965;top:8676;width:0;height:408" coordorigin="15965,8676" coordsize="0,408" path="m15965,8676r,408e" filled="f" strokeweight="1.06pt">
              <v:path arrowok="t"/>
            </v:shape>
            <v:shape id="_x0000_s1072" style="position:absolute;left:15965;top:9084;width:0;height:58" coordorigin="15965,9084" coordsize="0,58" path="m15965,9084r,58e" filled="f" strokeweight="1.06pt">
              <v:path arrowok="t"/>
            </v:shape>
            <v:shape id="_x0000_s1071" style="position:absolute;left:15926;top:9084;width:0;height:19" coordorigin="15926,9084" coordsize="0,19" path="m15926,9084r,19e" filled="f" strokeweight="1.06pt">
              <v:path arrowok="t"/>
            </v:shape>
            <v:shape id="_x0000_s1070" style="position:absolute;left:15926;top:8657;width:0;height:19" coordorigin="15926,8657" coordsize="0,19" path="m15926,8657r,19e" filled="f" strokeweight="1.06pt">
              <v:path arrowok="t"/>
            </v:shape>
            <v:shape id="_x0000_s1069" style="position:absolute;left:15945;top:8618;width:0;height:19" coordorigin="15945,8618" coordsize="0,19" path="m15945,8618r,20e" filled="f" strokeweight="2.98pt">
              <v:path arrowok="t"/>
            </v:shape>
            <v:shape id="_x0000_s1068" style="position:absolute;left:14712;top:8628;width:1205;height:0" coordorigin="14712,8628" coordsize="1205,0" path="m15917,8628r-1205,e" filled="f" strokeweight="1.06pt">
              <v:path arrowok="t"/>
            </v:shape>
            <v:shape id="_x0000_s1067" style="position:absolute;left:14712;top:8666;width:1205;height:0" coordorigin="14712,8666" coordsize="1205,0" path="m15917,8666r-1205,e" filled="f" strokeweight="1.06pt">
              <v:path arrowok="t"/>
            </v:shape>
            <v:shape id="_x0000_s1066" style="position:absolute;left:15945;top:9122;width:0;height:19" coordorigin="15945,9122" coordsize="0,19" path="m15945,9122r,20e" filled="f" strokeweight="2.98pt">
              <v:path arrowok="t"/>
            </v:shape>
            <v:shape id="_x0000_s1065" style="position:absolute;left:15926;top:9084;width:0;height:19" coordorigin="15926,9084" coordsize="0,19" path="m15926,9084r,19e" filled="f" strokeweight="1.06pt">
              <v:path arrowok="t"/>
            </v:shape>
            <v:shape id="_x0000_s1064" style="position:absolute;left:14712;top:9094;width:1205;height:0" coordorigin="14712,9094" coordsize="1205,0" path="m15917,9094r-1205,e" filled="f" strokeweight="1.06pt">
              <v:path arrowok="t"/>
            </v:shape>
            <v:shape id="_x0000_s1063" style="position:absolute;left:14712;top:9132;width:1205;height:0" coordorigin="14712,9132" coordsize="1205,0" path="m15917,9132r-1205,e" filled="f" strokeweight="1.06pt">
              <v:path arrowok="t"/>
            </v:shape>
            <w10:wrap anchorx="page" anchory="page"/>
          </v:group>
        </w:pict>
      </w:r>
    </w:p>
    <w:p w:rsidR="002D56F0" w:rsidRDefault="002D56F0">
      <w:pPr>
        <w:spacing w:line="200" w:lineRule="exact"/>
        <w:sectPr w:rsidR="002D56F0">
          <w:type w:val="continuous"/>
          <w:pgSz w:w="16840" w:h="11900" w:orient="landscape"/>
          <w:pgMar w:top="0" w:right="760" w:bottom="280" w:left="340" w:header="720" w:footer="720" w:gutter="0"/>
          <w:cols w:space="720"/>
        </w:sectPr>
      </w:pPr>
    </w:p>
    <w:p w:rsidR="002D56F0" w:rsidRDefault="004E1B61">
      <w:pPr>
        <w:spacing w:before="29"/>
        <w:ind w:left="327" w:right="-56"/>
        <w:rPr>
          <w:rFonts w:ascii="Arial" w:eastAsia="Arial" w:hAnsi="Arial" w:cs="Arial"/>
          <w:sz w:val="24"/>
          <w:szCs w:val="24"/>
        </w:rPr>
      </w:pPr>
      <w:r>
        <w:pict>
          <v:group id="_x0000_s1026" style="position:absolute;left:0;text-align:left;margin-left:286.25pt;margin-top:-2.2pt;width:66.1pt;height:29.15pt;z-index:-251660800;mso-position-horizontal-relative:page" coordorigin="5725,-44" coordsize="1322,583">
            <v:shape id="_x0000_s1050" style="position:absolute;left:5755;top:-15;width:0;height:19" coordorigin="5755,-15" coordsize="0,19" path="m5755,-15r,20e" filled="f" strokeweight="2.98pt">
              <v:path arrowok="t"/>
            </v:shape>
            <v:shape id="_x0000_s1049" style="position:absolute;left:5774;top:24;width:0;height:19" coordorigin="5774,24" coordsize="0,19" path="m5774,24r,19e" filled="f" strokeweight="1.06pt">
              <v:path arrowok="t"/>
            </v:shape>
            <v:shape id="_x0000_s1048" style="position:absolute;left:6998;top:24;width:0;height:19" coordorigin="6998,24" coordsize="0,19" path="m6998,24r,19e" filled="f" strokeweight="1.06pt">
              <v:path arrowok="t"/>
            </v:shape>
            <v:shape id="_x0000_s1047" style="position:absolute;left:7017;top:-15;width:0;height:19" coordorigin="7017,-15" coordsize="0,19" path="m7017,-15r,20e" filled="f" strokeweight="2.98pt">
              <v:path arrowok="t"/>
            </v:shape>
            <v:shape id="_x0000_s1046" style="position:absolute;left:5784;top:-5;width:1205;height:0" coordorigin="5784,-5" coordsize="1205,0" path="m6989,-5r-1205,e" filled="f" strokeweight="1.06pt">
              <v:path arrowok="t"/>
            </v:shape>
            <v:shape id="_x0000_s1045" style="position:absolute;left:5784;top:33;width:1205;height:0" coordorigin="5784,33" coordsize="1205,0" path="m6989,33r-1205,e" filled="f" strokeweight="1.06pt">
              <v:path arrowok="t"/>
            </v:shape>
            <v:shape id="_x0000_s1044" style="position:absolute;left:5736;top:-15;width:0;height:58" coordorigin="5736,-15" coordsize="0,58" path="m5736,-15r,58e" filled="f" strokeweight="1.06pt">
              <v:path arrowok="t"/>
            </v:shape>
            <v:shape id="_x0000_s1043" style="position:absolute;left:5774;top:24;width:0;height:19" coordorigin="5774,24" coordsize="0,19" path="m5774,24r,19e" filled="f" strokeweight="1.06pt">
              <v:path arrowok="t"/>
            </v:shape>
            <v:shape id="_x0000_s1042" style="position:absolute;left:6998;top:24;width:0;height:19" coordorigin="6998,24" coordsize="0,19" path="m6998,24r,19e" filled="f" strokeweight="1.06pt">
              <v:path arrowok="t"/>
            </v:shape>
            <v:shape id="_x0000_s1041" style="position:absolute;left:7037;top:-15;width:0;height:58" coordorigin="7037,-15" coordsize="0,58" path="m7037,-15r,58e" filled="f" strokeweight="1.06pt">
              <v:path arrowok="t"/>
            </v:shape>
            <v:shape id="_x0000_s1040" style="position:absolute;left:5774;top:451;width:0;height:19" coordorigin="5774,451" coordsize="0,19" path="m5774,451r,19e" filled="f" strokeweight="1.06pt">
              <v:path arrowok="t"/>
            </v:shape>
            <v:shape id="_x0000_s1039" style="position:absolute;left:5755;top:489;width:0;height:19" coordorigin="5755,489" coordsize="0,19" path="m5755,489r,20e" filled="f" strokeweight="2.98pt">
              <v:path arrowok="t"/>
            </v:shape>
            <v:shape id="_x0000_s1038" style="position:absolute;left:7017;top:489;width:0;height:19" coordorigin="7017,489" coordsize="0,19" path="m7017,489r,20e" filled="f" strokeweight="2.98pt">
              <v:path arrowok="t"/>
            </v:shape>
            <v:shape id="_x0000_s1037" style="position:absolute;left:6998;top:451;width:0;height:19" coordorigin="6998,451" coordsize="0,19" path="m6998,451r,19e" filled="f" strokeweight="1.06pt">
              <v:path arrowok="t"/>
            </v:shape>
            <v:shape id="_x0000_s1036" style="position:absolute;left:5784;top:461;width:1205;height:0" coordorigin="5784,461" coordsize="1205,0" path="m6989,461r-1205,e" filled="f" strokeweight="1.06pt">
              <v:path arrowok="t"/>
            </v:shape>
            <v:shape id="_x0000_s1035" style="position:absolute;left:5784;top:499;width:1205;height:0" coordorigin="5784,499" coordsize="1205,0" path="m6989,499r-1205,e" filled="f" strokeweight="1.06pt">
              <v:path arrowok="t"/>
            </v:shape>
            <v:shape id="_x0000_s1034" style="position:absolute;left:5736;top:43;width:0;height:408" coordorigin="5736,43" coordsize="0,408" path="m5736,43r,408e" filled="f" strokeweight="1.06pt">
              <v:path arrowok="t"/>
            </v:shape>
            <v:shape id="_x0000_s1033" style="position:absolute;left:5774;top:43;width:0;height:408" coordorigin="5774,43" coordsize="0,408" path="m5774,43r,408e" filled="f" strokeweight="1.06pt">
              <v:path arrowok="t"/>
            </v:shape>
            <v:shape id="_x0000_s1032" style="position:absolute;left:6998;top:43;width:0;height:408" coordorigin="6998,43" coordsize="0,408" path="m6998,43r,408e" filled="f" strokeweight="1.06pt">
              <v:path arrowok="t"/>
            </v:shape>
            <v:shape id="_x0000_s1031" style="position:absolute;left:7037;top:43;width:0;height:408" coordorigin="7037,43" coordsize="0,408" path="m7037,43r,408e" filled="f" strokeweight="1.06pt">
              <v:path arrowok="t"/>
            </v:shape>
            <v:shape id="_x0000_s1030" style="position:absolute;left:5774;top:451;width:0;height:19" coordorigin="5774,451" coordsize="0,19" path="m5774,451r,19e" filled="f" strokeweight="1.06pt">
              <v:path arrowok="t"/>
            </v:shape>
            <v:shape id="_x0000_s1029" style="position:absolute;left:5736;top:451;width:0;height:58" coordorigin="5736,451" coordsize="0,58" path="m5736,451r,58e" filled="f" strokeweight="1.06pt">
              <v:path arrowok="t"/>
            </v:shape>
            <v:shape id="_x0000_s1028" style="position:absolute;left:7037;top:451;width:0;height:58" coordorigin="7037,451" coordsize="0,58" path="m7037,451r,58e" filled="f" strokeweight="1.06pt">
              <v:path arrowok="t"/>
            </v:shape>
            <v:shape id="_x0000_s1027" style="position:absolute;left:6998;top:451;width:0;height:19" coordorigin="6998,451" coordsize="0,19" path="m6998,451r,19e" filled="f" strokeweight="1.06pt">
              <v:path arrowok="t"/>
            </v:shape>
            <w10:wrap anchorx="page"/>
          </v:group>
        </w:pict>
      </w:r>
      <w:proofErr w:type="spellStart"/>
      <w:r w:rsidR="00C10A18">
        <w:rPr>
          <w:rFonts w:ascii="Arial" w:eastAsia="Arial" w:hAnsi="Arial" w:cs="Arial"/>
          <w:b/>
          <w:sz w:val="24"/>
          <w:szCs w:val="24"/>
        </w:rPr>
        <w:t>Unterschrift</w:t>
      </w:r>
      <w:proofErr w:type="spellEnd"/>
    </w:p>
    <w:p w:rsidR="002D56F0" w:rsidRDefault="00C10A18">
      <w:pPr>
        <w:spacing w:before="78"/>
        <w:ind w:right="-62"/>
        <w:rPr>
          <w:rFonts w:ascii="Arial" w:eastAsia="Arial" w:hAnsi="Arial" w:cs="Arial"/>
          <w:sz w:val="28"/>
          <w:szCs w:val="28"/>
        </w:rPr>
      </w:pPr>
      <w:r>
        <w:br w:type="column"/>
      </w:r>
      <w:proofErr w:type="spellStart"/>
      <w:r>
        <w:rPr>
          <w:rFonts w:ascii="Arial" w:eastAsia="Arial" w:hAnsi="Arial" w:cs="Arial"/>
          <w:b/>
          <w:sz w:val="28"/>
          <w:szCs w:val="28"/>
        </w:rPr>
        <w:t>Gesamt</w:t>
      </w:r>
      <w:proofErr w:type="spellEnd"/>
    </w:p>
    <w:p w:rsidR="002D56F0" w:rsidRDefault="00C10A18">
      <w:pPr>
        <w:spacing w:before="29"/>
        <w:ind w:right="-5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spellStart"/>
      <w:r>
        <w:rPr>
          <w:rFonts w:ascii="Arial" w:eastAsia="Arial" w:hAnsi="Arial" w:cs="Arial"/>
          <w:b/>
          <w:sz w:val="24"/>
          <w:szCs w:val="24"/>
        </w:rPr>
        <w:t>Unterschrift</w:t>
      </w:r>
      <w:proofErr w:type="spellEnd"/>
    </w:p>
    <w:p w:rsidR="002D56F0" w:rsidRDefault="00C10A18">
      <w:pPr>
        <w:spacing w:before="78"/>
        <w:rPr>
          <w:rFonts w:ascii="Arial" w:eastAsia="Arial" w:hAnsi="Arial" w:cs="Arial"/>
          <w:sz w:val="28"/>
          <w:szCs w:val="28"/>
        </w:rPr>
      </w:pPr>
      <w:r>
        <w:br w:type="column"/>
      </w:r>
      <w:proofErr w:type="spellStart"/>
      <w:r>
        <w:rPr>
          <w:rFonts w:ascii="Arial" w:eastAsia="Arial" w:hAnsi="Arial" w:cs="Arial"/>
          <w:b/>
          <w:sz w:val="28"/>
          <w:szCs w:val="28"/>
        </w:rPr>
        <w:t>Ge</w:t>
      </w:r>
      <w:bookmarkStart w:id="0" w:name="_GoBack"/>
      <w:bookmarkEnd w:id="0"/>
      <w:r>
        <w:rPr>
          <w:rFonts w:ascii="Arial" w:eastAsia="Arial" w:hAnsi="Arial" w:cs="Arial"/>
          <w:b/>
          <w:sz w:val="28"/>
          <w:szCs w:val="28"/>
        </w:rPr>
        <w:t>samt</w:t>
      </w:r>
      <w:proofErr w:type="spellEnd"/>
    </w:p>
    <w:sectPr w:rsidR="002D56F0">
      <w:type w:val="continuous"/>
      <w:pgSz w:w="16840" w:h="11900" w:orient="landscape"/>
      <w:pgMar w:top="0" w:right="760" w:bottom="280" w:left="340" w:header="720" w:footer="720" w:gutter="0"/>
      <w:cols w:num="4" w:space="720" w:equalWidth="0">
        <w:col w:w="1688" w:space="2447"/>
        <w:col w:w="1031" w:space="4009"/>
        <w:col w:w="1361" w:space="2527"/>
        <w:col w:w="267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416FF3"/>
    <w:multiLevelType w:val="multilevel"/>
    <w:tmpl w:val="31586BAC"/>
    <w:lvl w:ilvl="0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erschrift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erschrift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erschrift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erschrift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erschrift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erschrift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erschrift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erschrift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6F0"/>
    <w:rsid w:val="002D56F0"/>
    <w:rsid w:val="004E1B61"/>
    <w:rsid w:val="00753C07"/>
    <w:rsid w:val="007730CE"/>
    <w:rsid w:val="00AF323C"/>
    <w:rsid w:val="00B15192"/>
    <w:rsid w:val="00C10A18"/>
    <w:rsid w:val="00F2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4"/>
    <o:shapelayout v:ext="edit">
      <o:idmap v:ext="edit" data="1"/>
    </o:shapelayout>
  </w:shapeDefaults>
  <w:decimalSymbol w:val=","/>
  <w:listSeparator w:val=";"/>
  <w14:docId w14:val="2FB3A166"/>
  <w15:docId w15:val="{84E97F45-6975-472D-87EC-7E7696D35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B3490"/>
  </w:style>
  <w:style w:type="paragraph" w:styleId="berschrift1">
    <w:name w:val="heading 1"/>
    <w:basedOn w:val="Standard"/>
    <w:next w:val="Standard"/>
    <w:link w:val="berschrift1Zchn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rsid w:val="001B3490"/>
    <w:rPr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730C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730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CDC97081</Template>
  <TotalTime>0</TotalTime>
  <Pages>1</Pages>
  <Words>95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Kippenhan</dc:creator>
  <cp:lastModifiedBy>Thomas Kippenhan</cp:lastModifiedBy>
  <cp:revision>6</cp:revision>
  <cp:lastPrinted>2019-03-26T09:29:00Z</cp:lastPrinted>
  <dcterms:created xsi:type="dcterms:W3CDTF">2019-03-26T09:05:00Z</dcterms:created>
  <dcterms:modified xsi:type="dcterms:W3CDTF">2019-03-26T09:40:00Z</dcterms:modified>
</cp:coreProperties>
</file>